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B06" w:rsidRDefault="00D43320" w:rsidP="00865B0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1998345</wp:posOffset>
                </wp:positionV>
                <wp:extent cx="1819275" cy="32385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320" w:rsidRPr="00D43320" w:rsidRDefault="00D43320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9.85pt;margin-top:157.35pt;width:143.2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" filled="f" stroked="f" strokeweight=".5pt">
                <v:textbox>
                  <w:txbxContent>
                    <w:p w:rsidR="00D43320" w:rsidRPr="00D43320" w:rsidRDefault="00D43320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BC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188.25pt;mso-position-horizontal:absolute;mso-position-horizontal-relative:text;mso-position-vertical:absolute;mso-position-vertical-relative:text;mso-width-relative:page;mso-height-relative:page">
            <v:imagedata r:id="rId9" o:title="teraz_nowa_lepsza_woda" cropbottom="15445f" cropright="137f"/>
          </v:shape>
        </w:pict>
      </w:r>
    </w:p>
    <w:p w:rsidR="00F433B1" w:rsidRDefault="00F433B1" w:rsidP="00F433B1">
      <w:pPr>
        <w:pStyle w:val="Nagwek1"/>
        <w:numPr>
          <w:ilvl w:val="0"/>
          <w:numId w:val="11"/>
        </w:numPr>
      </w:pPr>
      <w:r>
        <w:t>Krótko o Ośrodku</w:t>
      </w:r>
    </w:p>
    <w:p w:rsidR="00F433B1" w:rsidRDefault="00F433B1" w:rsidP="00F433B1">
      <w:r w:rsidRPr="00F433B1">
        <w:t xml:space="preserve">Pobyt blisko natury, obóz i kolonia, a także konferencja i spotkanie integracyjne – w Ośrodku  </w:t>
      </w:r>
      <w:r>
        <w:t xml:space="preserve">h2o </w:t>
      </w:r>
      <w:r w:rsidRPr="00F433B1">
        <w:t>znajdziesz komfortowe warunki i mnóstwo przestrzeni do aktywnego wypoczynku!</w:t>
      </w:r>
      <w:r>
        <w:t xml:space="preserve"> Niewielka miejscowość Kiczyce urzeka spokojem i ciszą. </w:t>
      </w:r>
      <w:r>
        <w:rPr>
          <w:color w:val="000000"/>
        </w:rPr>
        <w:t xml:space="preserve">Okolica sprzyja uprawianiu sportów wodnych i zaprasza do odkrywania piękna natury. Jeziora i rozległe lasy Parku </w:t>
      </w:r>
      <w:r>
        <w:t>Krajobrazowego Beskidu Śląskiego stwarzają rewelacyjne warunki dla organizacji atrakcyjnego wypoczynku dla dzieci, młodzieży oraz dorosłych.</w:t>
      </w:r>
    </w:p>
    <w:p w:rsidR="007D5F65" w:rsidRDefault="007D5F65" w:rsidP="00F433B1"/>
    <w:p w:rsidR="00F433B1" w:rsidRDefault="007D5F65" w:rsidP="00F433B1">
      <w:pPr>
        <w:pStyle w:val="Nagwek1"/>
        <w:numPr>
          <w:ilvl w:val="0"/>
          <w:numId w:val="11"/>
        </w:numPr>
      </w:pPr>
      <w:r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1" wp14:anchorId="5685EBA7" wp14:editId="6AAE3C95">
            <wp:simplePos x="0" y="0"/>
            <wp:positionH relativeFrom="margin">
              <wp:align>right</wp:align>
            </wp:positionH>
            <wp:positionV relativeFrom="margin">
              <wp:posOffset>4366475</wp:posOffset>
            </wp:positionV>
            <wp:extent cx="2339340" cy="3324860"/>
            <wp:effectExtent l="0" t="0" r="3810" b="8890"/>
            <wp:wrapSquare wrapText="bothSides"/>
            <wp:docPr id="3" name="Obraz 3" descr="C:\Users\Bartosz Tesluk\AppData\Local\Microsoft\Windows\INetCache\Content.Word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artosz Tesluk\AppData\Local\Microsoft\Windows\INetCache\Content.Word\IMG_3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989" r="24255" b="17949"/>
                    <a:stretch/>
                  </pic:blipFill>
                  <pic:spPr bwMode="auto">
                    <a:xfrm>
                      <a:off x="0" y="0"/>
                      <a:ext cx="233934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3B1">
        <w:t>Zakwaterowanie</w:t>
      </w:r>
    </w:p>
    <w:p w:rsidR="00DD08AD" w:rsidRDefault="00DD08AD" w:rsidP="00DD08AD">
      <w:r>
        <w:t xml:space="preserve">W </w:t>
      </w:r>
      <w:r w:rsidRPr="00DD08AD">
        <w:rPr>
          <w:b/>
        </w:rPr>
        <w:t xml:space="preserve">sezonie  zimowym </w:t>
      </w:r>
      <w:r>
        <w:t>dysponujemy w sumie 107 miejsc noclegowych:</w:t>
      </w:r>
    </w:p>
    <w:p w:rsidR="00DD08AD" w:rsidRDefault="00DD08AD" w:rsidP="00DD08AD">
      <w:pPr>
        <w:pStyle w:val="Akapitzlist"/>
        <w:numPr>
          <w:ilvl w:val="0"/>
          <w:numId w:val="12"/>
        </w:numPr>
      </w:pPr>
      <w:r>
        <w:t xml:space="preserve">92 w </w:t>
      </w:r>
      <w:r w:rsidRPr="00DD08AD">
        <w:rPr>
          <w:u w:val="single"/>
        </w:rPr>
        <w:t>domkach 3-pokojowych</w:t>
      </w:r>
      <w:r>
        <w:t xml:space="preserve"> (3-, 4- i 5- osobowych), usytuowanych w pobliżu budynku głównego,</w:t>
      </w:r>
    </w:p>
    <w:p w:rsidR="00DD08AD" w:rsidRDefault="00DD08AD" w:rsidP="00DD08AD">
      <w:pPr>
        <w:pStyle w:val="Akapitzlist"/>
        <w:numPr>
          <w:ilvl w:val="0"/>
          <w:numId w:val="12"/>
        </w:numPr>
      </w:pPr>
      <w:r>
        <w:t xml:space="preserve">15 w </w:t>
      </w:r>
      <w:r w:rsidRPr="00DD08AD">
        <w:rPr>
          <w:u w:val="single"/>
        </w:rPr>
        <w:t xml:space="preserve">pokojach hotelowych </w:t>
      </w:r>
      <w:r>
        <w:t>(możliwe 8 dostawek) wewnątrz głównego budynku.</w:t>
      </w:r>
    </w:p>
    <w:p w:rsidR="00DD08AD" w:rsidRDefault="00DD08AD" w:rsidP="00DD08AD">
      <w:r>
        <w:t xml:space="preserve">W </w:t>
      </w:r>
      <w:r w:rsidRPr="00DD08AD">
        <w:rPr>
          <w:b/>
        </w:rPr>
        <w:t>sezonie letnim</w:t>
      </w:r>
      <w:r>
        <w:t xml:space="preserve"> oferujemy 155 miejsca noclegowe:</w:t>
      </w:r>
    </w:p>
    <w:p w:rsidR="00DD08AD" w:rsidRDefault="00DD08AD" w:rsidP="00DD08AD">
      <w:pPr>
        <w:pStyle w:val="Akapitzlist"/>
        <w:numPr>
          <w:ilvl w:val="0"/>
          <w:numId w:val="13"/>
        </w:numPr>
      </w:pPr>
      <w:r>
        <w:t xml:space="preserve">140 w </w:t>
      </w:r>
      <w:r w:rsidRPr="00DD08AD">
        <w:rPr>
          <w:u w:val="single"/>
        </w:rPr>
        <w:t>domkach 3-pokojowych</w:t>
      </w:r>
      <w:r>
        <w:t xml:space="preserve"> (3-, 4- i 5- osobowych), usytuowanych w pobliżu budynku głównego,</w:t>
      </w:r>
    </w:p>
    <w:p w:rsidR="00DD08AD" w:rsidRDefault="00DD08AD" w:rsidP="00DD08AD">
      <w:pPr>
        <w:pStyle w:val="Akapitzlist"/>
        <w:numPr>
          <w:ilvl w:val="0"/>
          <w:numId w:val="13"/>
        </w:numPr>
      </w:pPr>
      <w:r>
        <w:t xml:space="preserve">15 w </w:t>
      </w:r>
      <w:r w:rsidRPr="00DD08AD">
        <w:rPr>
          <w:u w:val="single"/>
        </w:rPr>
        <w:t>pokojach hotelowych</w:t>
      </w:r>
      <w:r>
        <w:t xml:space="preserve"> (możliwe 8 dost</w:t>
      </w:r>
      <w:r w:rsidR="00DE316C">
        <w:t>awek) wewnątrz głównego budynku</w:t>
      </w:r>
    </w:p>
    <w:p w:rsidR="003A7506" w:rsidRDefault="003A7506" w:rsidP="00DD08AD"/>
    <w:p w:rsidR="00961324" w:rsidRDefault="00F763C6" w:rsidP="00DD08AD">
      <w:r>
        <w:rPr>
          <w:noProof/>
          <w:lang w:eastAsia="pl-PL"/>
        </w:rPr>
        <w:lastRenderedPageBreak/>
        <w:drawing>
          <wp:anchor distT="0" distB="0" distL="114300" distR="114300" simplePos="0" relativeHeight="251661824" behindDoc="0" locked="0" layoutInCell="1" allowOverlap="1" wp14:anchorId="2AB55495" wp14:editId="097AA6CF">
            <wp:simplePos x="0" y="0"/>
            <wp:positionH relativeFrom="column">
              <wp:posOffset>3705860</wp:posOffset>
            </wp:positionH>
            <wp:positionV relativeFrom="paragraph">
              <wp:posOffset>-3175</wp:posOffset>
            </wp:positionV>
            <wp:extent cx="2251075" cy="2657475"/>
            <wp:effectExtent l="0" t="0" r="0" b="9525"/>
            <wp:wrapSquare wrapText="bothSides"/>
            <wp:docPr id="7" name="Obraz 7" descr="C:\Users\Recepcja\Downloads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cja\Downloads\DSC_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324">
        <w:rPr>
          <w:noProof/>
          <w:lang w:eastAsia="pl-PL"/>
        </w:rPr>
        <w:drawing>
          <wp:inline distT="0" distB="0" distL="0" distR="0" wp14:anchorId="64109152" wp14:editId="6AA3D87E">
            <wp:extent cx="4016603" cy="2667000"/>
            <wp:effectExtent l="0" t="0" r="3175" b="0"/>
            <wp:docPr id="1" name="Obraz 1" descr="C:\Users\Recepcja\Downloads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cja\Downloads\DSC_0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44" cy="26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24" w:rsidRDefault="00961324" w:rsidP="00DD08AD"/>
    <w:p w:rsidR="00961324" w:rsidRDefault="00961324" w:rsidP="00DD08AD"/>
    <w:p w:rsidR="00DE316C" w:rsidRDefault="00DE316C" w:rsidP="00DD08AD">
      <w:r>
        <w:t>Na terenie Ośrodka umożliwiamy zorganizowanie konferencji lub programu w terenie:</w:t>
      </w:r>
    </w:p>
    <w:p w:rsidR="00DE316C" w:rsidRDefault="00DE316C" w:rsidP="00DE316C">
      <w:pPr>
        <w:pStyle w:val="Akapitzlist"/>
        <w:numPr>
          <w:ilvl w:val="0"/>
          <w:numId w:val="15"/>
        </w:numPr>
      </w:pPr>
      <w:r>
        <w:t>Mały namiot – pawilon namiotowy o powierzchni 96 m2</w:t>
      </w:r>
    </w:p>
    <w:p w:rsidR="00DE316C" w:rsidRDefault="00DE316C" w:rsidP="00DE316C">
      <w:pPr>
        <w:pStyle w:val="Akapitzlist"/>
        <w:numPr>
          <w:ilvl w:val="0"/>
          <w:numId w:val="15"/>
        </w:numPr>
      </w:pPr>
      <w:r>
        <w:t>Duży namiot –pawilon namiotowy o powierzchni 240 m2 wraz ze sceną</w:t>
      </w:r>
    </w:p>
    <w:tbl>
      <w:tblPr>
        <w:tblStyle w:val="Tabela-Siatka"/>
        <w:tblpPr w:leftFromText="141" w:rightFromText="141" w:vertAnchor="text" w:horzAnchor="margin" w:tblpY="1583"/>
        <w:tblW w:w="9692" w:type="dxa"/>
        <w:tblLook w:val="04A0" w:firstRow="1" w:lastRow="0" w:firstColumn="1" w:lastColumn="0" w:noHBand="0" w:noVBand="1"/>
      </w:tblPr>
      <w:tblGrid>
        <w:gridCol w:w="3230"/>
        <w:gridCol w:w="3231"/>
        <w:gridCol w:w="3231"/>
      </w:tblGrid>
      <w:tr w:rsidR="001A74C1" w:rsidTr="001A74C1">
        <w:trPr>
          <w:trHeight w:val="557"/>
        </w:trPr>
        <w:tc>
          <w:tcPr>
            <w:tcW w:w="3230" w:type="dxa"/>
          </w:tcPr>
          <w:p w:rsidR="001A74C1" w:rsidRDefault="001A74C1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:rsidR="001A74C1" w:rsidRDefault="001A74C1" w:rsidP="0005731A">
            <w:pPr>
              <w:pStyle w:val="Textbodyuser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Wrzesień-</w:t>
            </w:r>
            <w:r w:rsidR="0005731A">
              <w:rPr>
                <w:sz w:val="20"/>
                <w:szCs w:val="20"/>
              </w:rPr>
              <w:t>czerwiec</w:t>
            </w:r>
          </w:p>
        </w:tc>
        <w:tc>
          <w:tcPr>
            <w:tcW w:w="3231" w:type="dxa"/>
          </w:tcPr>
          <w:p w:rsidR="001A74C1" w:rsidRDefault="0005731A" w:rsidP="001A74C1">
            <w:pPr>
              <w:pStyle w:val="Textbodyuser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Lipiec-sierpień</w:t>
            </w:r>
          </w:p>
        </w:tc>
      </w:tr>
      <w:tr w:rsidR="001A74C1" w:rsidTr="001A74C1">
        <w:trPr>
          <w:trHeight w:val="544"/>
        </w:trPr>
        <w:tc>
          <w:tcPr>
            <w:tcW w:w="3230" w:type="dxa"/>
          </w:tcPr>
          <w:p w:rsidR="001A74C1" w:rsidRDefault="001A74C1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Nocleg w </w:t>
            </w:r>
            <w:r w:rsidRPr="00D579ED">
              <w:rPr>
                <w:b/>
                <w:sz w:val="20"/>
                <w:szCs w:val="20"/>
              </w:rPr>
              <w:t>domkach</w:t>
            </w:r>
          </w:p>
          <w:p w:rsidR="001A74C1" w:rsidRDefault="001A74C1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+wyżywienie</w:t>
            </w:r>
          </w:p>
        </w:tc>
        <w:tc>
          <w:tcPr>
            <w:tcW w:w="3231" w:type="dxa"/>
          </w:tcPr>
          <w:p w:rsidR="001A74C1" w:rsidRDefault="0005731A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</w:t>
            </w:r>
            <w:r w:rsidR="001A74C1" w:rsidRPr="00EB60F7">
              <w:rPr>
                <w:b/>
                <w:sz w:val="20"/>
                <w:szCs w:val="20"/>
              </w:rPr>
              <w:t>zł</w:t>
            </w:r>
            <w:r w:rsidR="001A74C1">
              <w:rPr>
                <w:sz w:val="20"/>
                <w:szCs w:val="20"/>
              </w:rPr>
              <w:t xml:space="preserve"> / os. dorosła</w:t>
            </w:r>
          </w:p>
          <w:p w:rsidR="001A74C1" w:rsidRDefault="0005731A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</w:t>
            </w:r>
            <w:r w:rsidR="001A74C1" w:rsidRPr="00EB60F7">
              <w:rPr>
                <w:b/>
                <w:sz w:val="20"/>
                <w:szCs w:val="20"/>
              </w:rPr>
              <w:t>zł</w:t>
            </w:r>
            <w:r w:rsidR="001A74C1">
              <w:rPr>
                <w:sz w:val="20"/>
                <w:szCs w:val="20"/>
              </w:rPr>
              <w:t xml:space="preserve"> / dziecko 3-10lat</w:t>
            </w:r>
          </w:p>
        </w:tc>
        <w:tc>
          <w:tcPr>
            <w:tcW w:w="3231" w:type="dxa"/>
          </w:tcPr>
          <w:p w:rsidR="001A74C1" w:rsidRDefault="0005731A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1A74C1" w:rsidRPr="00EB60F7">
              <w:rPr>
                <w:b/>
                <w:sz w:val="20"/>
                <w:szCs w:val="20"/>
              </w:rPr>
              <w:t>7zł</w:t>
            </w:r>
            <w:r w:rsidR="001A74C1">
              <w:rPr>
                <w:sz w:val="20"/>
                <w:szCs w:val="20"/>
              </w:rPr>
              <w:t xml:space="preserve"> / os. dorosła</w:t>
            </w:r>
          </w:p>
          <w:p w:rsidR="001A74C1" w:rsidRDefault="0005731A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</w:t>
            </w:r>
            <w:r w:rsidR="001A74C1" w:rsidRPr="00EB60F7">
              <w:rPr>
                <w:b/>
                <w:sz w:val="20"/>
                <w:szCs w:val="20"/>
              </w:rPr>
              <w:t>zł</w:t>
            </w:r>
            <w:r w:rsidR="001A74C1">
              <w:rPr>
                <w:sz w:val="20"/>
                <w:szCs w:val="20"/>
              </w:rPr>
              <w:t xml:space="preserve"> / dziecko 3-10lat</w:t>
            </w:r>
          </w:p>
        </w:tc>
      </w:tr>
      <w:tr w:rsidR="001A74C1" w:rsidTr="001A74C1">
        <w:trPr>
          <w:trHeight w:val="569"/>
        </w:trPr>
        <w:tc>
          <w:tcPr>
            <w:tcW w:w="3230" w:type="dxa"/>
          </w:tcPr>
          <w:p w:rsidR="001A74C1" w:rsidRPr="00D579ED" w:rsidRDefault="001A74C1" w:rsidP="001A74C1">
            <w:pPr>
              <w:pStyle w:val="Textbodyuser"/>
              <w:spacing w:before="57" w:after="57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Nocleg w </w:t>
            </w:r>
            <w:r w:rsidRPr="00D579ED">
              <w:rPr>
                <w:b/>
                <w:sz w:val="20"/>
                <w:szCs w:val="20"/>
              </w:rPr>
              <w:t>pokoju hotelowym</w:t>
            </w:r>
          </w:p>
          <w:p w:rsidR="001A74C1" w:rsidRDefault="001A74C1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+wyżywienie</w:t>
            </w:r>
          </w:p>
        </w:tc>
        <w:tc>
          <w:tcPr>
            <w:tcW w:w="3231" w:type="dxa"/>
          </w:tcPr>
          <w:p w:rsidR="001A74C1" w:rsidRDefault="0005731A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  <w:r w:rsidR="001A74C1" w:rsidRPr="00EB60F7">
              <w:rPr>
                <w:b/>
                <w:sz w:val="20"/>
                <w:szCs w:val="20"/>
              </w:rPr>
              <w:t>zł</w:t>
            </w:r>
            <w:r w:rsidR="001A74C1">
              <w:rPr>
                <w:sz w:val="20"/>
                <w:szCs w:val="20"/>
              </w:rPr>
              <w:t>/ os. dorosła</w:t>
            </w:r>
          </w:p>
          <w:p w:rsidR="001A74C1" w:rsidRDefault="0005731A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  <w:r w:rsidR="001A74C1" w:rsidRPr="00EB60F7">
              <w:rPr>
                <w:b/>
                <w:sz w:val="20"/>
                <w:szCs w:val="20"/>
              </w:rPr>
              <w:t>zł</w:t>
            </w:r>
            <w:r w:rsidR="001A74C1">
              <w:rPr>
                <w:sz w:val="20"/>
                <w:szCs w:val="20"/>
              </w:rPr>
              <w:t>/ dziecko 3-10lat</w:t>
            </w:r>
          </w:p>
        </w:tc>
        <w:tc>
          <w:tcPr>
            <w:tcW w:w="3231" w:type="dxa"/>
          </w:tcPr>
          <w:p w:rsidR="001A74C1" w:rsidRDefault="0005731A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</w:t>
            </w:r>
            <w:r w:rsidR="001A74C1" w:rsidRPr="00EB60F7">
              <w:rPr>
                <w:b/>
                <w:sz w:val="20"/>
                <w:szCs w:val="20"/>
              </w:rPr>
              <w:t>zł</w:t>
            </w:r>
            <w:r w:rsidR="001A74C1">
              <w:rPr>
                <w:sz w:val="20"/>
                <w:szCs w:val="20"/>
              </w:rPr>
              <w:t xml:space="preserve"> / os. dorosła</w:t>
            </w:r>
          </w:p>
          <w:p w:rsidR="001A74C1" w:rsidRDefault="0005731A" w:rsidP="001A74C1">
            <w:pPr>
              <w:pStyle w:val="Textbodyuser"/>
              <w:spacing w:before="57" w:after="57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</w:t>
            </w:r>
            <w:r w:rsidR="001A74C1" w:rsidRPr="00D579ED">
              <w:rPr>
                <w:b/>
                <w:sz w:val="20"/>
                <w:szCs w:val="20"/>
              </w:rPr>
              <w:t>zł</w:t>
            </w:r>
            <w:r w:rsidR="001A74C1">
              <w:rPr>
                <w:sz w:val="20"/>
                <w:szCs w:val="20"/>
              </w:rPr>
              <w:t xml:space="preserve"> / dziecko 3-10lat</w:t>
            </w:r>
          </w:p>
        </w:tc>
      </w:tr>
      <w:tr w:rsidR="001A74C1" w:rsidTr="001A74C1">
        <w:trPr>
          <w:trHeight w:val="569"/>
        </w:trPr>
        <w:tc>
          <w:tcPr>
            <w:tcW w:w="9692" w:type="dxa"/>
            <w:gridSpan w:val="3"/>
          </w:tcPr>
          <w:p w:rsidR="001A74C1" w:rsidRDefault="001A74C1" w:rsidP="001A74C1">
            <w:pPr>
              <w:pStyle w:val="Textbodyuser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Dzieci od 0 – 2 lat bezpłatnie, bez świadczeń.</w:t>
            </w:r>
          </w:p>
        </w:tc>
      </w:tr>
    </w:tbl>
    <w:p w:rsidR="00DE316C" w:rsidRDefault="00DE316C" w:rsidP="00DE316C">
      <w:r>
        <w:t>Pawilony są wyposażone w oświetlenie i prąd elektryczny.</w:t>
      </w:r>
    </w:p>
    <w:p w:rsidR="00F433B1" w:rsidRDefault="00D2063E" w:rsidP="00443E3C">
      <w:pPr>
        <w:pStyle w:val="Nagwek1"/>
      </w:pPr>
      <w:r>
        <w:t>Cennik</w:t>
      </w:r>
    </w:p>
    <w:p w:rsidR="003A7506" w:rsidRPr="003A7506" w:rsidRDefault="003A7506" w:rsidP="003A7506"/>
    <w:p w:rsidR="005E4C63" w:rsidRDefault="005E4C63" w:rsidP="001A74C1">
      <w:pPr>
        <w:rPr>
          <w:sz w:val="24"/>
          <w:szCs w:val="24"/>
        </w:rPr>
      </w:pPr>
    </w:p>
    <w:p w:rsidR="005E4C63" w:rsidRDefault="005E4C63" w:rsidP="001A74C1">
      <w:pPr>
        <w:rPr>
          <w:sz w:val="24"/>
          <w:szCs w:val="24"/>
        </w:rPr>
      </w:pPr>
    </w:p>
    <w:p w:rsidR="00E218A2" w:rsidRDefault="00E218A2" w:rsidP="001A74C1">
      <w:pPr>
        <w:rPr>
          <w:sz w:val="24"/>
          <w:szCs w:val="24"/>
        </w:rPr>
      </w:pPr>
    </w:p>
    <w:p w:rsidR="00E218A2" w:rsidRDefault="00E218A2" w:rsidP="001A74C1">
      <w:pPr>
        <w:rPr>
          <w:sz w:val="24"/>
          <w:szCs w:val="24"/>
        </w:rPr>
      </w:pPr>
    </w:p>
    <w:p w:rsidR="001A74C1" w:rsidRPr="001A74C1" w:rsidRDefault="00E218A2" w:rsidP="001A74C1">
      <w:pPr>
        <w:rPr>
          <w:sz w:val="20"/>
          <w:szCs w:val="20"/>
        </w:rPr>
      </w:pPr>
      <w:r>
        <w:rPr>
          <w:noProof/>
          <w:sz w:val="24"/>
          <w:szCs w:val="24"/>
        </w:rPr>
        <w:lastRenderedPageBreak/>
        <w:pict>
          <v:shape id="_x0000_s1030" type="#_x0000_t75" style="position:absolute;margin-left:291.3pt;margin-top:-26.9pt;width:173.65pt;height:260.05pt;z-index:-251655680;mso-position-horizontal-relative:text;mso-position-vertical-relative:text;mso-width-relative:page;mso-height-relative:page" wrapcoords="-38 0 -38 21575 21600 21575 21600 0 -38 0">
            <v:imagedata r:id="rId13" o:title="IMG_3612"/>
            <w10:wrap type="tight"/>
          </v:shape>
        </w:pict>
      </w:r>
      <w:r w:rsidR="001A74C1" w:rsidRPr="004920E5">
        <w:rPr>
          <w:sz w:val="24"/>
          <w:szCs w:val="24"/>
        </w:rPr>
        <w:t>Zaplecze sportowe i rekreacyjne</w:t>
      </w:r>
    </w:p>
    <w:p w:rsidR="00DE316C" w:rsidRPr="004920E5" w:rsidRDefault="00DE316C" w:rsidP="00DE316C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Jezioro z pomostami i możliwością kajakowania</w:t>
      </w:r>
    </w:p>
    <w:p w:rsidR="00DE316C" w:rsidRPr="004920E5" w:rsidRDefault="00DE316C" w:rsidP="00DE316C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Altanka na wodzie</w:t>
      </w:r>
    </w:p>
    <w:p w:rsidR="00DE316C" w:rsidRPr="004920E5" w:rsidRDefault="00DE316C" w:rsidP="00DE316C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2 baseny o głębokości 1,5 m</w:t>
      </w:r>
    </w:p>
    <w:p w:rsidR="00DE316C" w:rsidRPr="004920E5" w:rsidRDefault="00DE316C" w:rsidP="00DE316C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2 brodziki o głębokości 50 cm i 90 cm</w:t>
      </w:r>
    </w:p>
    <w:p w:rsidR="00DE316C" w:rsidRPr="004920E5" w:rsidRDefault="00DE316C" w:rsidP="00DE316C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Plac zabaw dla dzieci</w:t>
      </w:r>
    </w:p>
    <w:p w:rsidR="008F7F45" w:rsidRPr="004920E5" w:rsidRDefault="008F7F45" w:rsidP="008F7F45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Strzelnice łuczniczą</w:t>
      </w:r>
    </w:p>
    <w:p w:rsidR="008F7F45" w:rsidRPr="004920E5" w:rsidRDefault="008F7F45" w:rsidP="008F7F45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Drzewo do wspinaczki</w:t>
      </w:r>
    </w:p>
    <w:p w:rsidR="00DE316C" w:rsidRPr="004920E5" w:rsidRDefault="00DE316C" w:rsidP="00DE316C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Trampolina</w:t>
      </w:r>
    </w:p>
    <w:p w:rsidR="00DE316C" w:rsidRPr="004920E5" w:rsidRDefault="00DE316C" w:rsidP="00DE316C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Boisko do siatkówki, koszykówki i piłki nożnej</w:t>
      </w:r>
    </w:p>
    <w:p w:rsidR="00DE316C" w:rsidRPr="004920E5" w:rsidRDefault="00DE316C" w:rsidP="00DE316C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Miejsce na ognisko</w:t>
      </w:r>
    </w:p>
    <w:p w:rsidR="00821DB9" w:rsidRPr="004920E5" w:rsidRDefault="00DE316C" w:rsidP="00A738F6">
      <w:pPr>
        <w:pStyle w:val="Akapitzlist"/>
        <w:numPr>
          <w:ilvl w:val="0"/>
          <w:numId w:val="16"/>
        </w:numPr>
        <w:rPr>
          <w:sz w:val="20"/>
          <w:szCs w:val="20"/>
        </w:rPr>
      </w:pPr>
      <w:r w:rsidRPr="004920E5">
        <w:rPr>
          <w:sz w:val="20"/>
          <w:szCs w:val="20"/>
        </w:rPr>
        <w:t>Ścieżka spacerowa brzegiem</w:t>
      </w:r>
      <w:r w:rsidR="00A738F6" w:rsidRPr="004920E5">
        <w:rPr>
          <w:sz w:val="20"/>
          <w:szCs w:val="20"/>
        </w:rPr>
        <w:t xml:space="preserve"> Wisły (tuż obok terenu Ośrodka)</w:t>
      </w:r>
    </w:p>
    <w:p w:rsidR="005E4C63" w:rsidRDefault="005E4C63" w:rsidP="00A738F6">
      <w:pPr>
        <w:rPr>
          <w:b/>
        </w:rPr>
      </w:pPr>
    </w:p>
    <w:p w:rsidR="00A738F6" w:rsidRPr="00A738F6" w:rsidRDefault="00A738F6" w:rsidP="00A738F6">
      <w:r>
        <w:rPr>
          <w:b/>
        </w:rPr>
        <w:t>Cena pobytu obejmuje:</w:t>
      </w:r>
    </w:p>
    <w:p w:rsidR="00A738F6" w:rsidRPr="002B0428" w:rsidRDefault="00A738F6" w:rsidP="00A738F6">
      <w:pPr>
        <w:pStyle w:val="Akapitzlist"/>
        <w:numPr>
          <w:ilvl w:val="0"/>
          <w:numId w:val="19"/>
        </w:numPr>
        <w:rPr>
          <w:b/>
        </w:rPr>
      </w:pPr>
      <w:r>
        <w:t>nocleg i 3 posiłki dziennie</w:t>
      </w:r>
    </w:p>
    <w:p w:rsidR="00A738F6" w:rsidRDefault="00A738F6" w:rsidP="00A738F6">
      <w:pPr>
        <w:pStyle w:val="Akapitzlist"/>
        <w:numPr>
          <w:ilvl w:val="0"/>
          <w:numId w:val="19"/>
        </w:numPr>
        <w:spacing w:before="120"/>
      </w:pPr>
      <w:r>
        <w:t>dostęp do bezprzewodowego Internetu (Wi-Fi)</w:t>
      </w:r>
    </w:p>
    <w:p w:rsidR="00A738F6" w:rsidRDefault="00A738F6" w:rsidP="00A738F6">
      <w:pPr>
        <w:pStyle w:val="Akapitzlist"/>
        <w:numPr>
          <w:ilvl w:val="0"/>
          <w:numId w:val="19"/>
        </w:numPr>
        <w:spacing w:before="120"/>
      </w:pPr>
      <w:r>
        <w:t>bezpłatny parking na terenie Ośrodka</w:t>
      </w:r>
    </w:p>
    <w:p w:rsidR="00A738F6" w:rsidRDefault="00A738F6" w:rsidP="00A738F6">
      <w:pPr>
        <w:pStyle w:val="Akapitzlist"/>
        <w:numPr>
          <w:ilvl w:val="0"/>
          <w:numId w:val="19"/>
        </w:numPr>
        <w:spacing w:before="120"/>
      </w:pPr>
      <w:r>
        <w:t xml:space="preserve">wolny dostęp do </w:t>
      </w:r>
      <w:proofErr w:type="spellStart"/>
      <w:r>
        <w:t>bilarda</w:t>
      </w:r>
      <w:proofErr w:type="spellEnd"/>
      <w:r>
        <w:t xml:space="preserve">, </w:t>
      </w:r>
      <w:proofErr w:type="spellStart"/>
      <w:r>
        <w:t>piłkarzyków</w:t>
      </w:r>
      <w:proofErr w:type="spellEnd"/>
      <w:r>
        <w:t xml:space="preserve"> i cymbergaja</w:t>
      </w:r>
    </w:p>
    <w:p w:rsidR="00A738F6" w:rsidRDefault="00A738F6" w:rsidP="00A738F6">
      <w:pPr>
        <w:pStyle w:val="Akapitzlist"/>
        <w:numPr>
          <w:ilvl w:val="0"/>
          <w:numId w:val="19"/>
        </w:numPr>
        <w:spacing w:before="120"/>
      </w:pPr>
      <w:r>
        <w:t>dostęp do basenów i kajaków</w:t>
      </w:r>
    </w:p>
    <w:p w:rsidR="00A738F6" w:rsidRDefault="00A738F6" w:rsidP="00A738F6">
      <w:pPr>
        <w:pStyle w:val="Akapitzlist"/>
        <w:numPr>
          <w:ilvl w:val="0"/>
          <w:numId w:val="19"/>
        </w:numPr>
        <w:spacing w:before="120"/>
      </w:pPr>
      <w:r>
        <w:t>dostęp do amfiteatru przy jeziorze i hali namiotowej</w:t>
      </w:r>
    </w:p>
    <w:p w:rsidR="00A738F6" w:rsidRDefault="00A738F6" w:rsidP="00A738F6">
      <w:pPr>
        <w:pStyle w:val="Akapitzlist"/>
        <w:numPr>
          <w:ilvl w:val="0"/>
          <w:numId w:val="19"/>
        </w:numPr>
        <w:spacing w:before="120"/>
      </w:pPr>
      <w:r>
        <w:t xml:space="preserve">możliwość korzystania z boisk sportowych (piłka nożna, piłka plażowa, koszykówka) i akcesoriów sportowych, takich jak </w:t>
      </w:r>
      <w:proofErr w:type="spellStart"/>
      <w:r>
        <w:t>slackline</w:t>
      </w:r>
      <w:proofErr w:type="spellEnd"/>
      <w:r>
        <w:t>, piłki, frisbee i inne</w:t>
      </w:r>
    </w:p>
    <w:p w:rsidR="001A74C1" w:rsidRDefault="00A738F6" w:rsidP="00A738F6">
      <w:pPr>
        <w:pStyle w:val="Akapitzlist"/>
        <w:numPr>
          <w:ilvl w:val="0"/>
          <w:numId w:val="19"/>
        </w:numPr>
        <w:spacing w:before="120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81BC189" wp14:editId="0BDCA5CD">
                <wp:simplePos x="0" y="0"/>
                <wp:positionH relativeFrom="margin">
                  <wp:posOffset>443230</wp:posOffset>
                </wp:positionH>
                <wp:positionV relativeFrom="paragraph">
                  <wp:posOffset>351790</wp:posOffset>
                </wp:positionV>
                <wp:extent cx="5293360" cy="1387475"/>
                <wp:effectExtent l="0" t="0" r="2540" b="3175"/>
                <wp:wrapTight wrapText="bothSides">
                  <wp:wrapPolygon edited="0">
                    <wp:start x="0" y="0"/>
                    <wp:lineTo x="0" y="21353"/>
                    <wp:lineTo x="21533" y="21353"/>
                    <wp:lineTo x="21533" y="0"/>
                    <wp:lineTo x="0" y="0"/>
                  </wp:wrapPolygon>
                </wp:wrapTight>
                <wp:docPr id="10" name="Grup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93360" cy="1387475"/>
                          <a:chOff x="-2988370" y="634728"/>
                          <a:chExt cx="4852404" cy="1270636"/>
                        </a:xfrm>
                      </wpg:grpSpPr>
                      <pic:pic xmlns:pic="http://schemas.openxmlformats.org/drawingml/2006/picture">
                        <pic:nvPicPr>
                          <pic:cNvPr id="6" name="Obraz 6" descr="C:\Users\btesluk\Desktop\IMG_3054b (1024x683).jpg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3" b="16522"/>
                          <a:stretch/>
                        </pic:blipFill>
                        <pic:spPr bwMode="auto">
                          <a:xfrm>
                            <a:off x="-351447" y="634728"/>
                            <a:ext cx="2215481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9" descr="C:\Users\Bartosz Tesluk\Desktop\pulpit h2o\h2o zdjęcia (Rozbicki)\IMG_3554.jpg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6" b="13674"/>
                          <a:stretch/>
                        </pic:blipFill>
                        <pic:spPr bwMode="auto">
                          <a:xfrm>
                            <a:off x="-2988370" y="634729"/>
                            <a:ext cx="213741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" o:spid="_x0000_s1026" style="position:absolute;margin-left:34.9pt;margin-top:27.7pt;width:416.8pt;height:109.25pt;z-index:251657728;mso-position-horizontal-relative:margin;mso-width-relative:margin;mso-height-relative:margin" coordorigin="-29883,6347" coordsize="48524,12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">
                <o:lock v:ext="edit" aspectratio="t"/>
                <v:shape id="Obraz 6" o:spid="_x0000_s1027" type="#_x0000_t75" style="position:absolute;left:-3514;top:6347;width:22154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IKDDAAAA2gAAAA8AAABkcnMvZG93bnJldi54bWxEj0FrwkAUhO8F/8PyCr3VjVKCxGykhBZ6&#10;KaIRvD6yr0lo9m3Mrkn017uC4HGYmW+YdDOZVgzUu8aygsU8AkFcWt1wpeBQfL+vQDiPrLG1TAou&#10;5GCTzV5STLQdeUfD3lciQNglqKD2vkukdGVNBt3cdsTB+7O9QR9kX0nd4xjgppXLKIqlwYbDQo0d&#10;5TWV//uzUVBYe8Ti+vVxqeLD72J5ys/NNlfq7XX6XIPwNPln+NH+0QpiuF8JN0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QgoMMAAADaAAAADwAAAAAAAAAAAAAAAACf&#10;AgAAZHJzL2Rvd25yZXYueG1sUEsFBgAAAAAEAAQA9wAAAI8DAAAAAA==&#10;">
                  <v:imagedata r:id="rId16" o:title="IMG_3054b (1024x683)" cropbottom="10828f" cropright="1345f"/>
                  <v:path arrowok="t"/>
                  <o:lock v:ext="edit" aspectratio="f"/>
                </v:shape>
                <v:shape id="Obraz 9" o:spid="_x0000_s1028" type="#_x0000_t75" style="position:absolute;left:-29883;top:6347;width:21374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C5y+AAAA2gAAAA8AAABkcnMvZG93bnJldi54bWxEj82qwjAUhPcXfIdwBHfX1Aqi1SgiCLr0&#10;B90emmNabE5KE2t9eyMILoeZ+YZZrDpbiZYaXzpWMBomIIhzp0s2Cs6n7f8UhA/IGivHpOBFHlbL&#10;3t8CM+2efKD2GIyIEPYZKihCqDMpfV6QRT90NXH0bq6xGKJsjNQNPiPcVjJNkom0WHJcKLCmTUH5&#10;/fiwCnC9S8e1mfH13KabvbkcuJSdUoN+t56DCNSFX/jb3mkFM/hciTdAL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2C5y+AAAA2gAAAA8AAAAAAAAAAAAAAAAAnwIAAGRy&#10;cy9kb3ducmV2LnhtbFBLBQYAAAAABAAEAPcAAACKAwAAAAA=&#10;">
                  <v:imagedata r:id="rId17" o:title="IMG_3554" cropbottom="8961f" cropright="2036f"/>
                  <v:path arrowok="t"/>
                  <o:lock v:ext="edit" aspectratio="f"/>
                </v:shape>
                <w10:wrap type="tight" anchorx="margin"/>
              </v:group>
            </w:pict>
          </mc:Fallback>
        </mc:AlternateContent>
      </w:r>
      <w:r>
        <w:t>dostęp do dystrybutora z wodą</w:t>
      </w:r>
    </w:p>
    <w:p w:rsidR="001A74C1" w:rsidRPr="001A74C1" w:rsidRDefault="001A74C1" w:rsidP="001A74C1"/>
    <w:p w:rsidR="001A74C1" w:rsidRPr="001A74C1" w:rsidRDefault="001A74C1" w:rsidP="001A74C1"/>
    <w:p w:rsidR="001A74C1" w:rsidRPr="001A74C1" w:rsidRDefault="001A74C1" w:rsidP="001A74C1"/>
    <w:p w:rsidR="001A74C1" w:rsidRPr="001A74C1" w:rsidRDefault="001A74C1" w:rsidP="001A74C1"/>
    <w:p w:rsidR="001A74C1" w:rsidRPr="001A74C1" w:rsidRDefault="001A74C1" w:rsidP="001A74C1"/>
    <w:p w:rsidR="001A74C1" w:rsidRDefault="001A74C1" w:rsidP="001A74C1"/>
    <w:p w:rsidR="00A738F6" w:rsidRDefault="001A74C1" w:rsidP="001A74C1">
      <w:pPr>
        <w:rPr>
          <w:b/>
        </w:rPr>
      </w:pPr>
      <w:r>
        <w:t xml:space="preserve">Są miejsca, w których wystarczy pojawić się raz, by chcieć wciąż do nich wracać. Właśnie w Kiczycach odnaleźliśmy przestrzeń do spełniania marzeń. Zrobiliśmy wiele, by Ośrodek h2o stał się obiektem, </w:t>
      </w:r>
      <w:r>
        <w:rPr>
          <w:color w:val="000000"/>
        </w:rPr>
        <w:t xml:space="preserve">w którym </w:t>
      </w:r>
      <w:r>
        <w:t xml:space="preserve">wszyscy kochający bliskość natury i aktywny wypoczynek będą mogli znaleźć chwilę wytchnienia i relaksu. </w:t>
      </w:r>
      <w:r w:rsidRPr="00DE49E1">
        <w:rPr>
          <w:b/>
        </w:rPr>
        <w:t>Jeśli jesteś zainteresowany p</w:t>
      </w:r>
      <w:r w:rsidR="003C7BCD">
        <w:rPr>
          <w:b/>
        </w:rPr>
        <w:t>obytem w h2o, prosimy o kontakt.</w:t>
      </w:r>
    </w:p>
    <w:p w:rsidR="003C7BCD" w:rsidRPr="00917BD9" w:rsidRDefault="003C7BCD" w:rsidP="00917BD9">
      <w:pPr>
        <w:rPr>
          <w:b/>
        </w:rPr>
        <w:sectPr w:rsidR="003C7BCD" w:rsidRPr="00917BD9" w:rsidSect="001A74C1">
          <w:headerReference w:type="default" r:id="rId18"/>
          <w:footerReference w:type="default" r:id="rId19"/>
          <w:pgSz w:w="11906" w:h="16838"/>
          <w:pgMar w:top="2239" w:right="1417" w:bottom="1985" w:left="1417" w:header="708" w:footer="659" w:gutter="0"/>
          <w:cols w:space="708"/>
        </w:sectPr>
      </w:pPr>
      <w:r>
        <w:rPr>
          <w:b/>
        </w:rPr>
        <w:t xml:space="preserve">                                                                                                                            </w:t>
      </w:r>
      <w:r w:rsidR="00917BD9">
        <w:rPr>
          <w:b/>
        </w:rPr>
        <w:t xml:space="preserve">                        </w:t>
      </w:r>
      <w:bookmarkStart w:id="0" w:name="_GoBack"/>
      <w:bookmarkEnd w:id="0"/>
    </w:p>
    <w:p w:rsidR="00DE49E1" w:rsidRPr="003A7506" w:rsidRDefault="00DE49E1" w:rsidP="003A7506">
      <w:pPr>
        <w:tabs>
          <w:tab w:val="left" w:pos="3105"/>
        </w:tabs>
      </w:pPr>
    </w:p>
    <w:sectPr w:rsidR="00DE49E1" w:rsidRPr="003A7506" w:rsidSect="004B4BD8">
      <w:headerReference w:type="default" r:id="rId20"/>
      <w:footerReference w:type="default" r:id="rId21"/>
      <w:pgSz w:w="11906" w:h="16838"/>
      <w:pgMar w:top="2268" w:right="1417" w:bottom="1276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BC3" w:rsidRDefault="001F0BC3" w:rsidP="00D16D7B">
      <w:pPr>
        <w:spacing w:after="0" w:line="240" w:lineRule="auto"/>
      </w:pPr>
      <w:r>
        <w:separator/>
      </w:r>
    </w:p>
  </w:endnote>
  <w:endnote w:type="continuationSeparator" w:id="0">
    <w:p w:rsidR="001F0BC3" w:rsidRDefault="001F0BC3" w:rsidP="00D1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, 宋体">
    <w:charset w:val="00"/>
    <w:family w:val="auto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B2" w:rsidRDefault="004920E5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 wp14:anchorId="211668B7" wp14:editId="73BBF4D7">
          <wp:simplePos x="0" y="0"/>
          <wp:positionH relativeFrom="page">
            <wp:posOffset>502920</wp:posOffset>
          </wp:positionH>
          <wp:positionV relativeFrom="page">
            <wp:posOffset>9596755</wp:posOffset>
          </wp:positionV>
          <wp:extent cx="6840855" cy="384175"/>
          <wp:effectExtent l="0" t="0" r="0" b="0"/>
          <wp:wrapNone/>
          <wp:docPr id="16" name="Obraz 16" descr="h2o_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2o_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1" t="24196" r="5324" b="31989"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0B2"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0CACDD6F" wp14:editId="5EB7B294">
          <wp:simplePos x="0" y="0"/>
          <wp:positionH relativeFrom="page">
            <wp:posOffset>359999</wp:posOffset>
          </wp:positionH>
          <wp:positionV relativeFrom="page">
            <wp:posOffset>9901443</wp:posOffset>
          </wp:positionV>
          <wp:extent cx="6839638" cy="383042"/>
          <wp:effectExtent l="0" t="0" r="0" b="0"/>
          <wp:wrapNone/>
          <wp:docPr id="17" name="grafika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 l="16765" t="75459" r="16622" b="99736"/>
                  <a:stretch>
                    <a:fillRect/>
                  </a:stretch>
                </pic:blipFill>
                <pic:spPr>
                  <a:xfrm>
                    <a:off x="0" y="0"/>
                    <a:ext cx="6839638" cy="38304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231" w:rsidRDefault="004920E5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3360" behindDoc="1" locked="0" layoutInCell="1" allowOverlap="1" wp14:anchorId="7A1957FE" wp14:editId="3951AEC6">
          <wp:simplePos x="0" y="0"/>
          <wp:positionH relativeFrom="page">
            <wp:posOffset>502920</wp:posOffset>
          </wp:positionH>
          <wp:positionV relativeFrom="page">
            <wp:posOffset>10034905</wp:posOffset>
          </wp:positionV>
          <wp:extent cx="6840855" cy="384175"/>
          <wp:effectExtent l="0" t="0" r="0" b="0"/>
          <wp:wrapNone/>
          <wp:docPr id="8" name="Obraz 8" descr="h2o_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2o_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1" t="24196" r="5324" b="31989"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BC3" w:rsidRDefault="001F0BC3" w:rsidP="00D16D7B">
      <w:pPr>
        <w:spacing w:after="0" w:line="240" w:lineRule="auto"/>
      </w:pPr>
      <w:r>
        <w:separator/>
      </w:r>
    </w:p>
  </w:footnote>
  <w:footnote w:type="continuationSeparator" w:id="0">
    <w:p w:rsidR="001F0BC3" w:rsidRDefault="001F0BC3" w:rsidP="00D1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B2" w:rsidRDefault="000F10B2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0288" behindDoc="1" locked="0" layoutInCell="1" allowOverlap="1" wp14:anchorId="1DAFE22E" wp14:editId="7F84B4BB">
          <wp:simplePos x="0" y="0"/>
          <wp:positionH relativeFrom="page">
            <wp:posOffset>504355</wp:posOffset>
          </wp:positionH>
          <wp:positionV relativeFrom="page">
            <wp:posOffset>504355</wp:posOffset>
          </wp:positionV>
          <wp:extent cx="1808637" cy="684355"/>
          <wp:effectExtent l="0" t="0" r="1113" b="1445"/>
          <wp:wrapNone/>
          <wp:docPr id="15" name="grafika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8637" cy="6843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231" w:rsidRDefault="007C5231" w:rsidP="00FC68F2">
    <w:pPr>
      <w:pStyle w:val="Nagwek"/>
      <w:jc w:val="center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58F6D9F1" wp14:editId="1113D828">
          <wp:simplePos x="0" y="0"/>
          <wp:positionH relativeFrom="page">
            <wp:posOffset>504190</wp:posOffset>
          </wp:positionH>
          <wp:positionV relativeFrom="page">
            <wp:posOffset>504190</wp:posOffset>
          </wp:positionV>
          <wp:extent cx="1857375" cy="685800"/>
          <wp:effectExtent l="0" t="0" r="9525" b="0"/>
          <wp:wrapTight wrapText="bothSides">
            <wp:wrapPolygon edited="0">
              <wp:start x="0" y="0"/>
              <wp:lineTo x="0" y="21000"/>
              <wp:lineTo x="21489" y="21000"/>
              <wp:lineTo x="21489" y="0"/>
              <wp:lineTo x="0" y="0"/>
            </wp:wrapPolygon>
          </wp:wrapTight>
          <wp:docPr id="20" name="Obraz 20" descr="LOGO h2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2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231" w:rsidRDefault="007C52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B45"/>
    <w:multiLevelType w:val="hybridMultilevel"/>
    <w:tmpl w:val="CD6889D0"/>
    <w:lvl w:ilvl="0" w:tplc="5B9E488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00059"/>
    <w:multiLevelType w:val="multilevel"/>
    <w:tmpl w:val="20EC64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DA92C2B"/>
    <w:multiLevelType w:val="hybridMultilevel"/>
    <w:tmpl w:val="38687A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C122A"/>
    <w:multiLevelType w:val="hybridMultilevel"/>
    <w:tmpl w:val="7AD2516C"/>
    <w:lvl w:ilvl="0" w:tplc="0415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">
    <w:nsid w:val="17E26579"/>
    <w:multiLevelType w:val="hybridMultilevel"/>
    <w:tmpl w:val="256ACE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466BA"/>
    <w:multiLevelType w:val="hybridMultilevel"/>
    <w:tmpl w:val="8A926D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D29D9"/>
    <w:multiLevelType w:val="hybridMultilevel"/>
    <w:tmpl w:val="72245682"/>
    <w:lvl w:ilvl="0" w:tplc="3C52924E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97B5FAD"/>
    <w:multiLevelType w:val="hybridMultilevel"/>
    <w:tmpl w:val="913648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2C70D3"/>
    <w:multiLevelType w:val="hybridMultilevel"/>
    <w:tmpl w:val="1A4C5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860EE"/>
    <w:multiLevelType w:val="hybridMultilevel"/>
    <w:tmpl w:val="ABE87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B494D"/>
    <w:multiLevelType w:val="hybridMultilevel"/>
    <w:tmpl w:val="57AEF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B17E2F"/>
    <w:multiLevelType w:val="hybridMultilevel"/>
    <w:tmpl w:val="31D4F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912D2D"/>
    <w:multiLevelType w:val="hybridMultilevel"/>
    <w:tmpl w:val="CBAC00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FC1A86"/>
    <w:multiLevelType w:val="hybridMultilevel"/>
    <w:tmpl w:val="204C6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F96B8F"/>
    <w:multiLevelType w:val="hybridMultilevel"/>
    <w:tmpl w:val="8F4CF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4353AC"/>
    <w:multiLevelType w:val="hybridMultilevel"/>
    <w:tmpl w:val="ABE87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487F7E"/>
    <w:multiLevelType w:val="hybridMultilevel"/>
    <w:tmpl w:val="C290AF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8E3971"/>
    <w:multiLevelType w:val="hybridMultilevel"/>
    <w:tmpl w:val="C8249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327F41"/>
    <w:multiLevelType w:val="hybridMultilevel"/>
    <w:tmpl w:val="6E761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903F0F"/>
    <w:multiLevelType w:val="hybridMultilevel"/>
    <w:tmpl w:val="DF60F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"/>
  </w:num>
  <w:num w:numId="4">
    <w:abstractNumId w:val="10"/>
  </w:num>
  <w:num w:numId="5">
    <w:abstractNumId w:val="8"/>
  </w:num>
  <w:num w:numId="6">
    <w:abstractNumId w:val="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8"/>
  </w:num>
  <w:num w:numId="10">
    <w:abstractNumId w:val="2"/>
  </w:num>
  <w:num w:numId="11">
    <w:abstractNumId w:val="14"/>
  </w:num>
  <w:num w:numId="12">
    <w:abstractNumId w:val="12"/>
  </w:num>
  <w:num w:numId="13">
    <w:abstractNumId w:val="7"/>
  </w:num>
  <w:num w:numId="14">
    <w:abstractNumId w:val="11"/>
  </w:num>
  <w:num w:numId="15">
    <w:abstractNumId w:val="5"/>
  </w:num>
  <w:num w:numId="16">
    <w:abstractNumId w:val="17"/>
  </w:num>
  <w:num w:numId="17">
    <w:abstractNumId w:val="19"/>
  </w:num>
  <w:num w:numId="18">
    <w:abstractNumId w:val="3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B06"/>
    <w:rsid w:val="00000626"/>
    <w:rsid w:val="00004F2D"/>
    <w:rsid w:val="00006815"/>
    <w:rsid w:val="000452AF"/>
    <w:rsid w:val="00050A8B"/>
    <w:rsid w:val="00056FF3"/>
    <w:rsid w:val="0005731A"/>
    <w:rsid w:val="00061769"/>
    <w:rsid w:val="0006212F"/>
    <w:rsid w:val="00071F61"/>
    <w:rsid w:val="000726D3"/>
    <w:rsid w:val="00074950"/>
    <w:rsid w:val="000763D0"/>
    <w:rsid w:val="00091C62"/>
    <w:rsid w:val="00091DB1"/>
    <w:rsid w:val="0009489E"/>
    <w:rsid w:val="000C0E36"/>
    <w:rsid w:val="000D2C8D"/>
    <w:rsid w:val="000D51E2"/>
    <w:rsid w:val="000F077A"/>
    <w:rsid w:val="000F10B2"/>
    <w:rsid w:val="000F544C"/>
    <w:rsid w:val="00103EA7"/>
    <w:rsid w:val="00125514"/>
    <w:rsid w:val="00132620"/>
    <w:rsid w:val="00152FC8"/>
    <w:rsid w:val="00153B42"/>
    <w:rsid w:val="00154F79"/>
    <w:rsid w:val="001571B8"/>
    <w:rsid w:val="00187E5B"/>
    <w:rsid w:val="001A74C1"/>
    <w:rsid w:val="001C234A"/>
    <w:rsid w:val="001E3241"/>
    <w:rsid w:val="001E666E"/>
    <w:rsid w:val="001F0BC3"/>
    <w:rsid w:val="001F1062"/>
    <w:rsid w:val="001F1E4F"/>
    <w:rsid w:val="001F6D63"/>
    <w:rsid w:val="00220106"/>
    <w:rsid w:val="0022348F"/>
    <w:rsid w:val="00231A8D"/>
    <w:rsid w:val="00234FFE"/>
    <w:rsid w:val="00237C7A"/>
    <w:rsid w:val="00252B9E"/>
    <w:rsid w:val="002575D5"/>
    <w:rsid w:val="0027043B"/>
    <w:rsid w:val="00271D84"/>
    <w:rsid w:val="00272B83"/>
    <w:rsid w:val="002A2EB2"/>
    <w:rsid w:val="002A7D81"/>
    <w:rsid w:val="002B0428"/>
    <w:rsid w:val="002B2BB9"/>
    <w:rsid w:val="002B4313"/>
    <w:rsid w:val="002D4856"/>
    <w:rsid w:val="00326E16"/>
    <w:rsid w:val="003542AD"/>
    <w:rsid w:val="00356E73"/>
    <w:rsid w:val="00360FC6"/>
    <w:rsid w:val="00382141"/>
    <w:rsid w:val="0038593B"/>
    <w:rsid w:val="003A104C"/>
    <w:rsid w:val="003A2327"/>
    <w:rsid w:val="003A48A1"/>
    <w:rsid w:val="003A59DE"/>
    <w:rsid w:val="003A7506"/>
    <w:rsid w:val="003B293F"/>
    <w:rsid w:val="003B5441"/>
    <w:rsid w:val="003C04E1"/>
    <w:rsid w:val="003C2C61"/>
    <w:rsid w:val="003C70C0"/>
    <w:rsid w:val="003C7BCD"/>
    <w:rsid w:val="003D50CD"/>
    <w:rsid w:val="003F548E"/>
    <w:rsid w:val="00412C36"/>
    <w:rsid w:val="0041593F"/>
    <w:rsid w:val="004239BB"/>
    <w:rsid w:val="004279A6"/>
    <w:rsid w:val="00427B01"/>
    <w:rsid w:val="00430A53"/>
    <w:rsid w:val="0043785A"/>
    <w:rsid w:val="00443E3C"/>
    <w:rsid w:val="00465EC6"/>
    <w:rsid w:val="0046608C"/>
    <w:rsid w:val="00480F0A"/>
    <w:rsid w:val="004920E5"/>
    <w:rsid w:val="004940C2"/>
    <w:rsid w:val="00494EBB"/>
    <w:rsid w:val="004B47EB"/>
    <w:rsid w:val="004B4BD8"/>
    <w:rsid w:val="004B67D4"/>
    <w:rsid w:val="004D69F1"/>
    <w:rsid w:val="004E09E3"/>
    <w:rsid w:val="00500085"/>
    <w:rsid w:val="00502B01"/>
    <w:rsid w:val="0050462B"/>
    <w:rsid w:val="00511742"/>
    <w:rsid w:val="00513075"/>
    <w:rsid w:val="00517626"/>
    <w:rsid w:val="00547C97"/>
    <w:rsid w:val="00551C62"/>
    <w:rsid w:val="005563A5"/>
    <w:rsid w:val="00567D33"/>
    <w:rsid w:val="005A552B"/>
    <w:rsid w:val="005B11AA"/>
    <w:rsid w:val="005D45E5"/>
    <w:rsid w:val="005D4A98"/>
    <w:rsid w:val="005E4170"/>
    <w:rsid w:val="005E4C63"/>
    <w:rsid w:val="005F334B"/>
    <w:rsid w:val="005F396F"/>
    <w:rsid w:val="006010DD"/>
    <w:rsid w:val="006076AF"/>
    <w:rsid w:val="006221AB"/>
    <w:rsid w:val="0062374F"/>
    <w:rsid w:val="00645272"/>
    <w:rsid w:val="00652541"/>
    <w:rsid w:val="00663259"/>
    <w:rsid w:val="00667E63"/>
    <w:rsid w:val="00672876"/>
    <w:rsid w:val="00675B93"/>
    <w:rsid w:val="00676EE7"/>
    <w:rsid w:val="00690EC7"/>
    <w:rsid w:val="006936EC"/>
    <w:rsid w:val="00694E46"/>
    <w:rsid w:val="0069722C"/>
    <w:rsid w:val="006D1070"/>
    <w:rsid w:val="006D33A5"/>
    <w:rsid w:val="006E30C3"/>
    <w:rsid w:val="006E340A"/>
    <w:rsid w:val="006E77EC"/>
    <w:rsid w:val="00701EA2"/>
    <w:rsid w:val="00702F1B"/>
    <w:rsid w:val="00707C50"/>
    <w:rsid w:val="0071053C"/>
    <w:rsid w:val="007150CA"/>
    <w:rsid w:val="007565CF"/>
    <w:rsid w:val="00762FD8"/>
    <w:rsid w:val="007709B3"/>
    <w:rsid w:val="00776326"/>
    <w:rsid w:val="00790693"/>
    <w:rsid w:val="00791C90"/>
    <w:rsid w:val="007951CB"/>
    <w:rsid w:val="007A0305"/>
    <w:rsid w:val="007B3816"/>
    <w:rsid w:val="007C5231"/>
    <w:rsid w:val="007D5F65"/>
    <w:rsid w:val="007E308E"/>
    <w:rsid w:val="007F67D5"/>
    <w:rsid w:val="00806E92"/>
    <w:rsid w:val="00821DB9"/>
    <w:rsid w:val="00822017"/>
    <w:rsid w:val="00822FED"/>
    <w:rsid w:val="008312B5"/>
    <w:rsid w:val="008428A6"/>
    <w:rsid w:val="00853E63"/>
    <w:rsid w:val="008564ED"/>
    <w:rsid w:val="00865B06"/>
    <w:rsid w:val="008728BE"/>
    <w:rsid w:val="00872C8D"/>
    <w:rsid w:val="00883346"/>
    <w:rsid w:val="00892F37"/>
    <w:rsid w:val="008A12C4"/>
    <w:rsid w:val="008A66DC"/>
    <w:rsid w:val="008B196D"/>
    <w:rsid w:val="008B2ADF"/>
    <w:rsid w:val="008C3EF2"/>
    <w:rsid w:val="008D364F"/>
    <w:rsid w:val="008D4055"/>
    <w:rsid w:val="008D60BD"/>
    <w:rsid w:val="008D61CC"/>
    <w:rsid w:val="008E0EC4"/>
    <w:rsid w:val="008E5A84"/>
    <w:rsid w:val="008F4796"/>
    <w:rsid w:val="008F7F45"/>
    <w:rsid w:val="00900779"/>
    <w:rsid w:val="00917BD9"/>
    <w:rsid w:val="0092262B"/>
    <w:rsid w:val="00925483"/>
    <w:rsid w:val="00934756"/>
    <w:rsid w:val="00934B5D"/>
    <w:rsid w:val="00947157"/>
    <w:rsid w:val="00961324"/>
    <w:rsid w:val="00961351"/>
    <w:rsid w:val="00965231"/>
    <w:rsid w:val="009865BA"/>
    <w:rsid w:val="009949FB"/>
    <w:rsid w:val="009978F1"/>
    <w:rsid w:val="009A2197"/>
    <w:rsid w:val="009B389A"/>
    <w:rsid w:val="009C0339"/>
    <w:rsid w:val="009C0B60"/>
    <w:rsid w:val="009D1EF5"/>
    <w:rsid w:val="009D48C9"/>
    <w:rsid w:val="009D7929"/>
    <w:rsid w:val="009E004A"/>
    <w:rsid w:val="009F311D"/>
    <w:rsid w:val="00A22CF8"/>
    <w:rsid w:val="00A3164A"/>
    <w:rsid w:val="00A420AC"/>
    <w:rsid w:val="00A64812"/>
    <w:rsid w:val="00A738F6"/>
    <w:rsid w:val="00A80ADA"/>
    <w:rsid w:val="00AA028B"/>
    <w:rsid w:val="00AA6762"/>
    <w:rsid w:val="00AC396F"/>
    <w:rsid w:val="00AC6720"/>
    <w:rsid w:val="00AC6E41"/>
    <w:rsid w:val="00AE244D"/>
    <w:rsid w:val="00AE40CD"/>
    <w:rsid w:val="00AF4F4F"/>
    <w:rsid w:val="00AF66C0"/>
    <w:rsid w:val="00B005C6"/>
    <w:rsid w:val="00B01B67"/>
    <w:rsid w:val="00B12140"/>
    <w:rsid w:val="00B13695"/>
    <w:rsid w:val="00B40F62"/>
    <w:rsid w:val="00B4656F"/>
    <w:rsid w:val="00B50BE5"/>
    <w:rsid w:val="00BA386A"/>
    <w:rsid w:val="00BA4418"/>
    <w:rsid w:val="00BB099A"/>
    <w:rsid w:val="00BB5EF8"/>
    <w:rsid w:val="00BC1FA3"/>
    <w:rsid w:val="00BD764A"/>
    <w:rsid w:val="00BF7644"/>
    <w:rsid w:val="00C0641E"/>
    <w:rsid w:val="00C11638"/>
    <w:rsid w:val="00C11E18"/>
    <w:rsid w:val="00C16FDF"/>
    <w:rsid w:val="00C270A2"/>
    <w:rsid w:val="00C27485"/>
    <w:rsid w:val="00C27624"/>
    <w:rsid w:val="00C330BA"/>
    <w:rsid w:val="00C332D6"/>
    <w:rsid w:val="00C3499D"/>
    <w:rsid w:val="00C46F45"/>
    <w:rsid w:val="00C8127B"/>
    <w:rsid w:val="00CA5E54"/>
    <w:rsid w:val="00CA5EC9"/>
    <w:rsid w:val="00CA6F42"/>
    <w:rsid w:val="00CA71C5"/>
    <w:rsid w:val="00CA7548"/>
    <w:rsid w:val="00CB0BF9"/>
    <w:rsid w:val="00CC0C09"/>
    <w:rsid w:val="00CC4DAE"/>
    <w:rsid w:val="00CD381D"/>
    <w:rsid w:val="00CE24FC"/>
    <w:rsid w:val="00CE2C62"/>
    <w:rsid w:val="00CE3457"/>
    <w:rsid w:val="00CE460C"/>
    <w:rsid w:val="00D13AE7"/>
    <w:rsid w:val="00D16D7B"/>
    <w:rsid w:val="00D2063E"/>
    <w:rsid w:val="00D23933"/>
    <w:rsid w:val="00D3026F"/>
    <w:rsid w:val="00D37322"/>
    <w:rsid w:val="00D43320"/>
    <w:rsid w:val="00D43699"/>
    <w:rsid w:val="00D472E8"/>
    <w:rsid w:val="00D557FA"/>
    <w:rsid w:val="00D579ED"/>
    <w:rsid w:val="00D73D9C"/>
    <w:rsid w:val="00D7446B"/>
    <w:rsid w:val="00D746C0"/>
    <w:rsid w:val="00D85846"/>
    <w:rsid w:val="00D86314"/>
    <w:rsid w:val="00DA6271"/>
    <w:rsid w:val="00DA6340"/>
    <w:rsid w:val="00DB48BB"/>
    <w:rsid w:val="00DB4D2F"/>
    <w:rsid w:val="00DC25F3"/>
    <w:rsid w:val="00DD0443"/>
    <w:rsid w:val="00DD08AD"/>
    <w:rsid w:val="00DD3BE8"/>
    <w:rsid w:val="00DE316C"/>
    <w:rsid w:val="00DE49E1"/>
    <w:rsid w:val="00DE6D77"/>
    <w:rsid w:val="00DF51D9"/>
    <w:rsid w:val="00DF6BD8"/>
    <w:rsid w:val="00E02414"/>
    <w:rsid w:val="00E031D5"/>
    <w:rsid w:val="00E218A2"/>
    <w:rsid w:val="00E35B3B"/>
    <w:rsid w:val="00E36654"/>
    <w:rsid w:val="00E41FED"/>
    <w:rsid w:val="00E4586A"/>
    <w:rsid w:val="00E516E1"/>
    <w:rsid w:val="00E66B44"/>
    <w:rsid w:val="00E7445D"/>
    <w:rsid w:val="00E77D16"/>
    <w:rsid w:val="00E87ECF"/>
    <w:rsid w:val="00EA6B24"/>
    <w:rsid w:val="00EA73E6"/>
    <w:rsid w:val="00EB2FFF"/>
    <w:rsid w:val="00EB60F7"/>
    <w:rsid w:val="00EC23EA"/>
    <w:rsid w:val="00EC744D"/>
    <w:rsid w:val="00F050EF"/>
    <w:rsid w:val="00F05828"/>
    <w:rsid w:val="00F065B5"/>
    <w:rsid w:val="00F2705E"/>
    <w:rsid w:val="00F31329"/>
    <w:rsid w:val="00F337FD"/>
    <w:rsid w:val="00F37E00"/>
    <w:rsid w:val="00F433B1"/>
    <w:rsid w:val="00F43ACB"/>
    <w:rsid w:val="00F45A79"/>
    <w:rsid w:val="00F51215"/>
    <w:rsid w:val="00F54374"/>
    <w:rsid w:val="00F56E2E"/>
    <w:rsid w:val="00F652E0"/>
    <w:rsid w:val="00F7411E"/>
    <w:rsid w:val="00F763C6"/>
    <w:rsid w:val="00F92451"/>
    <w:rsid w:val="00F97C04"/>
    <w:rsid w:val="00FA2437"/>
    <w:rsid w:val="00FC68F2"/>
    <w:rsid w:val="00FC6D89"/>
    <w:rsid w:val="00FD5917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31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16D7B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D16D7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nhideWhenUsed/>
    <w:rsid w:val="00D16D7B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D16D7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D9C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D73D9C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basedOn w:val="Normalny"/>
    <w:uiPriority w:val="34"/>
    <w:qFormat/>
    <w:rsid w:val="009D1EF5"/>
    <w:pPr>
      <w:spacing w:after="200" w:line="276" w:lineRule="auto"/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865B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65B0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DE316C"/>
    <w:rPr>
      <w:rFonts w:asciiTheme="majorHAnsi" w:eastAsiaTheme="majorEastAsia" w:hAnsiTheme="majorHAnsi" w:cstheme="majorBidi"/>
      <w:b/>
      <w:sz w:val="32"/>
      <w:szCs w:val="32"/>
      <w:lang w:eastAsia="en-US"/>
    </w:rPr>
  </w:style>
  <w:style w:type="paragraph" w:customStyle="1" w:styleId="Textbodyuser">
    <w:name w:val="Text body (user)"/>
    <w:basedOn w:val="Normalny"/>
    <w:rsid w:val="000F10B2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eastAsia="SimSun, 宋体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39"/>
    <w:rsid w:val="00821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E4C63"/>
    <w:pPr>
      <w:suppressAutoHyphens/>
      <w:autoSpaceDN w:val="0"/>
      <w:spacing w:after="160"/>
      <w:textAlignment w:val="baseline"/>
    </w:pPr>
    <w:rPr>
      <w:kern w:val="3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31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16D7B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D16D7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nhideWhenUsed/>
    <w:rsid w:val="00D16D7B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D16D7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D9C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D73D9C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basedOn w:val="Normalny"/>
    <w:uiPriority w:val="34"/>
    <w:qFormat/>
    <w:rsid w:val="009D1EF5"/>
    <w:pPr>
      <w:spacing w:after="200" w:line="276" w:lineRule="auto"/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865B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65B0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DE316C"/>
    <w:rPr>
      <w:rFonts w:asciiTheme="majorHAnsi" w:eastAsiaTheme="majorEastAsia" w:hAnsiTheme="majorHAnsi" w:cstheme="majorBidi"/>
      <w:b/>
      <w:sz w:val="32"/>
      <w:szCs w:val="32"/>
      <w:lang w:eastAsia="en-US"/>
    </w:rPr>
  </w:style>
  <w:style w:type="paragraph" w:customStyle="1" w:styleId="Textbodyuser">
    <w:name w:val="Text body (user)"/>
    <w:basedOn w:val="Normalny"/>
    <w:rsid w:val="000F10B2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eastAsia="SimSun, 宋体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39"/>
    <w:rsid w:val="00821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E4C63"/>
    <w:pPr>
      <w:suppressAutoHyphens/>
      <w:autoSpaceDN w:val="0"/>
      <w:spacing w:after="160"/>
      <w:textAlignment w:val="baseline"/>
    </w:pPr>
    <w:rPr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tosz%20Tesluk\Documents\Niestandardowe%20szablony%20pakietu%20Office\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B1BA4-68BB-4671-93D4-F3ECE1A35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</Template>
  <TotalTime>0</TotalTime>
  <Pages>4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Tesluk</dc:creator>
  <cp:lastModifiedBy>Recepcja h2o</cp:lastModifiedBy>
  <cp:revision>2</cp:revision>
  <cp:lastPrinted>2015-08-20T09:56:00Z</cp:lastPrinted>
  <dcterms:created xsi:type="dcterms:W3CDTF">2015-10-14T12:49:00Z</dcterms:created>
  <dcterms:modified xsi:type="dcterms:W3CDTF">2015-10-14T12:49:00Z</dcterms:modified>
</cp:coreProperties>
</file>